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D10E2E" w:rsidR="00D10E2E" w:rsidP="00D10E2E" w:rsidRDefault="00D10E2E" w14:paraId="23F968AF" w14:textId="23C3BDEF">
      <w:pPr>
        <w:widowControl w:val="0"/>
        <w:autoSpaceDE w:val="0"/>
        <w:autoSpaceDN w:val="0"/>
        <w:jc w:val="center"/>
        <w:rPr>
          <w:rFonts w:asciiTheme="minorHAnsi" w:hAnsiTheme="minorHAnsi" w:eastAsiaTheme="minorHAnsi" w:cstheme="minorBidi"/>
          <w:b/>
        </w:rPr>
      </w:pPr>
      <w:r w:rsidRPr="00D10E2E">
        <w:rPr>
          <w:rFonts w:asciiTheme="minorHAnsi" w:hAnsiTheme="minorHAnsi" w:eastAsiaTheme="minorHAnsi" w:cstheme="minorBidi"/>
          <w:b/>
        </w:rPr>
        <w:t>Instituto Tecnológico de San Luis Potosí</w:t>
      </w:r>
    </w:p>
    <w:p w:rsidRPr="00D10E2E" w:rsidR="00D10E2E" w:rsidP="00D10E2E" w:rsidRDefault="00D10E2E" w14:paraId="3231B44D" w14:textId="77777777">
      <w:pPr>
        <w:widowControl w:val="0"/>
        <w:autoSpaceDE w:val="0"/>
        <w:autoSpaceDN w:val="0"/>
        <w:jc w:val="center"/>
        <w:rPr>
          <w:rFonts w:asciiTheme="minorHAnsi" w:hAnsiTheme="minorHAnsi" w:eastAsiaTheme="minorHAnsi" w:cstheme="minorBidi"/>
          <w:b/>
        </w:rPr>
      </w:pPr>
      <w:r w:rsidRPr="00D10E2E">
        <w:rPr>
          <w:rFonts w:asciiTheme="minorHAnsi" w:hAnsiTheme="minorHAnsi" w:eastAsiaTheme="minorHAnsi" w:cstheme="minorBidi"/>
          <w:b/>
        </w:rPr>
        <w:t>Lista de Estudiantes Autorizada para Asistir a la Visita</w:t>
      </w:r>
    </w:p>
    <w:p w:rsidRPr="00D10E2E" w:rsidR="00D10E2E" w:rsidP="00D10E2E" w:rsidRDefault="00D10E2E" w14:paraId="37DEC6B0" w14:textId="77777777">
      <w:pPr>
        <w:jc w:val="center"/>
        <w:rPr>
          <w:b/>
        </w:rPr>
      </w:pPr>
    </w:p>
    <w:p w:rsidRPr="00D10E2E" w:rsidR="00D10E2E" w:rsidP="00D10E2E" w:rsidRDefault="00D10E2E" w14:paraId="78792A2C" w14:textId="77777777">
      <w:pPr>
        <w:pStyle w:val="Textoindependiente"/>
        <w:spacing w:before="6"/>
        <w:rPr>
          <w:b/>
          <w:sz w:val="12"/>
        </w:rPr>
      </w:pPr>
    </w:p>
    <w:tbl>
      <w:tblPr>
        <w:tblStyle w:val="TableNormal"/>
        <w:tblW w:w="9356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4678"/>
      </w:tblGrid>
      <w:tr w:rsidRPr="00D10E2E" w:rsidR="00D10E2E" w:rsidTr="00DD3C3A" w14:paraId="5E3340B7" w14:textId="77777777">
        <w:trPr>
          <w:trHeight w:val="453"/>
        </w:trPr>
        <w:tc>
          <w:tcPr>
            <w:tcW w:w="4678" w:type="dxa"/>
            <w:shd w:val="clear" w:color="auto" w:fill="BEBEBE"/>
            <w:vAlign w:val="center"/>
          </w:tcPr>
          <w:p w:rsidRPr="00C816C1" w:rsidR="00D10E2E" w:rsidP="00D10E2E" w:rsidRDefault="00D10E2E" w14:paraId="5B53CAD3" w14:textId="77777777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C816C1">
              <w:rPr>
                <w:rFonts w:ascii="Noto Sans" w:hAnsi="Noto Sans" w:cs="Noto Sans"/>
                <w:b/>
                <w:bCs/>
                <w:sz w:val="20"/>
                <w:szCs w:val="20"/>
              </w:rPr>
              <w:t>Nombre</w:t>
            </w:r>
            <w:r w:rsidRPr="00C816C1">
              <w:rPr>
                <w:rFonts w:ascii="Noto Sans" w:hAnsi="Noto Sans" w:cs="Noto Sans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C816C1">
              <w:rPr>
                <w:rFonts w:ascii="Noto Sans" w:hAnsi="Noto Sans" w:cs="Noto Sans"/>
                <w:b/>
                <w:bCs/>
                <w:sz w:val="20"/>
                <w:szCs w:val="20"/>
              </w:rPr>
              <w:t>de</w:t>
            </w:r>
            <w:r w:rsidRPr="00C816C1">
              <w:rPr>
                <w:rFonts w:ascii="Noto Sans" w:hAnsi="Noto Sans" w:cs="Noto Sans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C816C1">
              <w:rPr>
                <w:rFonts w:ascii="Noto Sans" w:hAnsi="Noto Sans" w:cs="Noto Sans"/>
                <w:b/>
                <w:bCs/>
                <w:sz w:val="20"/>
                <w:szCs w:val="20"/>
              </w:rPr>
              <w:t>la</w:t>
            </w:r>
            <w:r w:rsidRPr="00C816C1">
              <w:rPr>
                <w:rFonts w:ascii="Noto Sans" w:hAnsi="Noto Sans" w:cs="Noto Sans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C816C1">
              <w:rPr>
                <w:rFonts w:ascii="Noto Sans" w:hAnsi="Noto Sans" w:cs="Noto Sans"/>
                <w:b/>
                <w:bCs/>
                <w:sz w:val="20"/>
                <w:szCs w:val="20"/>
              </w:rPr>
              <w:t>empresa</w:t>
            </w:r>
          </w:p>
        </w:tc>
        <w:tc>
          <w:tcPr>
            <w:tcW w:w="4678" w:type="dxa"/>
            <w:shd w:val="clear" w:color="auto" w:fill="BEBEBE"/>
            <w:vAlign w:val="center"/>
          </w:tcPr>
          <w:p w:rsidRPr="00C816C1" w:rsidR="00D10E2E" w:rsidP="00DD3C3A" w:rsidRDefault="00D10E2E" w14:paraId="3898EFC6" w14:textId="2AD4B73D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C816C1">
              <w:rPr>
                <w:rFonts w:ascii="Noto Sans" w:hAnsi="Noto Sans" w:cs="Noto Sans"/>
                <w:b/>
                <w:bCs/>
                <w:sz w:val="20"/>
                <w:szCs w:val="20"/>
              </w:rPr>
              <w:t>Fecha</w:t>
            </w:r>
            <w:r w:rsidRPr="00C816C1">
              <w:rPr>
                <w:rFonts w:ascii="Noto Sans" w:hAnsi="Noto Sans" w:cs="Noto Sans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C816C1">
              <w:rPr>
                <w:rFonts w:ascii="Noto Sans" w:hAnsi="Noto Sans" w:cs="Noto Sans"/>
                <w:b/>
                <w:bCs/>
                <w:sz w:val="20"/>
                <w:szCs w:val="20"/>
              </w:rPr>
              <w:t>y</w:t>
            </w:r>
            <w:r w:rsidRPr="00C816C1">
              <w:rPr>
                <w:rFonts w:ascii="Noto Sans" w:hAnsi="Noto Sans" w:cs="Noto Sans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C816C1">
              <w:rPr>
                <w:rFonts w:ascii="Noto Sans" w:hAnsi="Noto Sans" w:cs="Noto Sans"/>
                <w:b/>
                <w:bCs/>
                <w:sz w:val="20"/>
                <w:szCs w:val="20"/>
              </w:rPr>
              <w:t>horario</w:t>
            </w:r>
            <w:r w:rsidRPr="00C816C1">
              <w:rPr>
                <w:rFonts w:ascii="Noto Sans" w:hAnsi="Noto Sans" w:cs="Noto Sans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C816C1">
              <w:rPr>
                <w:rFonts w:ascii="Noto Sans" w:hAnsi="Noto Sans" w:cs="Noto Sans"/>
                <w:b/>
                <w:bCs/>
                <w:sz w:val="20"/>
                <w:szCs w:val="20"/>
              </w:rPr>
              <w:t>de</w:t>
            </w:r>
            <w:r w:rsidRPr="00C816C1">
              <w:rPr>
                <w:rFonts w:ascii="Noto Sans" w:hAnsi="Noto Sans" w:cs="Noto Sans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C816C1">
              <w:rPr>
                <w:rFonts w:ascii="Noto Sans" w:hAnsi="Noto Sans" w:cs="Noto Sans"/>
                <w:b/>
                <w:bCs/>
                <w:sz w:val="20"/>
                <w:szCs w:val="20"/>
              </w:rPr>
              <w:t>recepción</w:t>
            </w:r>
            <w:r w:rsidRPr="00C816C1">
              <w:rPr>
                <w:rFonts w:ascii="Noto Sans" w:hAnsi="Noto Sans" w:cs="Noto Sans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C816C1">
              <w:rPr>
                <w:rFonts w:ascii="Noto Sans" w:hAnsi="Noto Sans" w:cs="Noto Sans"/>
                <w:b/>
                <w:bCs/>
                <w:sz w:val="20"/>
                <w:szCs w:val="20"/>
              </w:rPr>
              <w:t>en</w:t>
            </w:r>
            <w:r w:rsidRPr="00C816C1">
              <w:rPr>
                <w:rFonts w:ascii="Noto Sans" w:hAnsi="Noto Sans" w:cs="Noto Sans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C816C1" w:rsidR="00DD3C3A">
              <w:rPr>
                <w:rFonts w:ascii="Noto Sans" w:hAnsi="Noto Sans" w:cs="Noto Sans"/>
                <w:b/>
                <w:bCs/>
                <w:spacing w:val="-3"/>
                <w:sz w:val="20"/>
                <w:szCs w:val="20"/>
              </w:rPr>
              <w:t>la empresa</w:t>
            </w:r>
          </w:p>
        </w:tc>
      </w:tr>
      <w:tr w:rsidRPr="00D10E2E" w:rsidR="00B4322C" w:rsidTr="00DD3C3A" w14:paraId="0E364E5D" w14:textId="77777777">
        <w:trPr>
          <w:trHeight w:val="728"/>
        </w:trPr>
        <w:tc>
          <w:tcPr>
            <w:tcW w:w="4678" w:type="dxa"/>
            <w:vAlign w:val="center"/>
          </w:tcPr>
          <w:p w:rsidRPr="00C816C1" w:rsidR="00B4322C" w:rsidP="00B4322C" w:rsidRDefault="00B4322C" w14:paraId="6F4698C0" w14:textId="1FE7C5BE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4678" w:type="dxa"/>
            <w:vAlign w:val="center"/>
          </w:tcPr>
          <w:p w:rsidRPr="00C816C1" w:rsidR="00B4322C" w:rsidP="00B4322C" w:rsidRDefault="00B4322C" w14:paraId="025EE9A7" w14:textId="1999D135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</w:tbl>
    <w:p w:rsidRPr="00D10E2E" w:rsidR="00D10E2E" w:rsidP="00D10E2E" w:rsidRDefault="00D10E2E" w14:paraId="5468FD15" w14:textId="77777777">
      <w:pPr>
        <w:rPr>
          <w:b/>
        </w:rPr>
      </w:pPr>
    </w:p>
    <w:tbl>
      <w:tblPr>
        <w:tblStyle w:val="TableNormal"/>
        <w:tblW w:w="9923" w:type="dxa"/>
        <w:tblInd w:w="-28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969"/>
        <w:gridCol w:w="1559"/>
        <w:gridCol w:w="1560"/>
        <w:gridCol w:w="992"/>
        <w:gridCol w:w="1417"/>
      </w:tblGrid>
      <w:tr w:rsidRPr="00C816C1" w:rsidR="00D10E2E" w:rsidTr="00DD3C3A" w14:paraId="3D4586EC" w14:textId="77777777">
        <w:trPr>
          <w:trHeight w:val="680"/>
        </w:trPr>
        <w:tc>
          <w:tcPr>
            <w:tcW w:w="426" w:type="dxa"/>
            <w:shd w:val="clear" w:color="auto" w:fill="BEBEBE"/>
            <w:vAlign w:val="center"/>
          </w:tcPr>
          <w:p w:rsidRPr="00C816C1" w:rsidR="00D10E2E" w:rsidP="00B4322C" w:rsidRDefault="00D10E2E" w14:paraId="5AC2016B" w14:textId="77777777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C816C1">
              <w:rPr>
                <w:rFonts w:ascii="Noto Sans" w:hAnsi="Noto Sans" w:cs="Noto Sans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969" w:type="dxa"/>
            <w:shd w:val="clear" w:color="auto" w:fill="BEBEBE"/>
            <w:vAlign w:val="center"/>
          </w:tcPr>
          <w:p w:rsidRPr="00C816C1" w:rsidR="00D10E2E" w:rsidP="00B4322C" w:rsidRDefault="00D10E2E" w14:paraId="5FBD4A33" w14:textId="77777777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C816C1">
              <w:rPr>
                <w:rFonts w:ascii="Noto Sans" w:hAnsi="Noto Sans" w:cs="Noto Sans"/>
                <w:b/>
                <w:bCs/>
                <w:sz w:val="20"/>
                <w:szCs w:val="20"/>
              </w:rPr>
              <w:t>Nombre</w:t>
            </w:r>
            <w:r w:rsidRPr="00C816C1">
              <w:rPr>
                <w:rFonts w:ascii="Noto Sans" w:hAnsi="Noto Sans" w:cs="Noto Sans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C816C1">
              <w:rPr>
                <w:rFonts w:ascii="Noto Sans" w:hAnsi="Noto Sans" w:cs="Noto Sans"/>
                <w:b/>
                <w:bCs/>
                <w:sz w:val="20"/>
                <w:szCs w:val="20"/>
              </w:rPr>
              <w:t>del</w:t>
            </w:r>
            <w:r w:rsidRPr="00C816C1">
              <w:rPr>
                <w:rFonts w:ascii="Noto Sans" w:hAnsi="Noto Sans" w:cs="Noto Sans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C816C1">
              <w:rPr>
                <w:rFonts w:ascii="Noto Sans" w:hAnsi="Noto Sans" w:cs="Noto Sans"/>
                <w:b/>
                <w:bCs/>
                <w:sz w:val="20"/>
                <w:szCs w:val="20"/>
              </w:rPr>
              <w:t>Estudiante</w:t>
            </w:r>
          </w:p>
        </w:tc>
        <w:tc>
          <w:tcPr>
            <w:tcW w:w="1559" w:type="dxa"/>
            <w:shd w:val="clear" w:color="auto" w:fill="BEBEBE"/>
            <w:vAlign w:val="center"/>
          </w:tcPr>
          <w:p w:rsidRPr="00C816C1" w:rsidR="00D10E2E" w:rsidP="00B4322C" w:rsidRDefault="00D10E2E" w14:paraId="7BD468AE" w14:textId="77777777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C816C1">
              <w:rPr>
                <w:rFonts w:ascii="Noto Sans" w:hAnsi="Noto Sans" w:cs="Noto Sans"/>
                <w:b/>
                <w:bCs/>
                <w:sz w:val="20"/>
                <w:szCs w:val="20"/>
              </w:rPr>
              <w:t>No.</w:t>
            </w:r>
          </w:p>
          <w:p w:rsidRPr="00C816C1" w:rsidR="00D10E2E" w:rsidP="00B4322C" w:rsidRDefault="00D10E2E" w14:paraId="1EC0D978" w14:textId="77777777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C816C1">
              <w:rPr>
                <w:rFonts w:ascii="Noto Sans" w:hAnsi="Noto Sans" w:cs="Noto Sans"/>
                <w:b/>
                <w:bCs/>
                <w:sz w:val="20"/>
                <w:szCs w:val="20"/>
              </w:rPr>
              <w:t>Control</w:t>
            </w:r>
          </w:p>
        </w:tc>
        <w:tc>
          <w:tcPr>
            <w:tcW w:w="1560" w:type="dxa"/>
            <w:shd w:val="clear" w:color="auto" w:fill="BEBEBE"/>
            <w:vAlign w:val="center"/>
          </w:tcPr>
          <w:p w:rsidRPr="00C816C1" w:rsidR="00D10E2E" w:rsidP="00B4322C" w:rsidRDefault="00D10E2E" w14:paraId="6763869D" w14:textId="77777777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C816C1">
              <w:rPr>
                <w:rFonts w:ascii="Noto Sans" w:hAnsi="Noto Sans" w:cs="Noto Sans"/>
                <w:b/>
                <w:bCs/>
                <w:sz w:val="20"/>
                <w:szCs w:val="20"/>
              </w:rPr>
              <w:t>Carrera</w:t>
            </w:r>
          </w:p>
        </w:tc>
        <w:tc>
          <w:tcPr>
            <w:tcW w:w="992" w:type="dxa"/>
            <w:shd w:val="clear" w:color="auto" w:fill="BEBEBE"/>
            <w:vAlign w:val="center"/>
          </w:tcPr>
          <w:p w:rsidRPr="00C816C1" w:rsidR="00D10E2E" w:rsidP="00B4322C" w:rsidRDefault="00D10E2E" w14:paraId="703033D0" w14:textId="77777777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C816C1">
              <w:rPr>
                <w:rFonts w:ascii="Noto Sans" w:hAnsi="Noto Sans" w:cs="Noto Sans"/>
                <w:b/>
                <w:bCs/>
                <w:sz w:val="20"/>
                <w:szCs w:val="20"/>
              </w:rPr>
              <w:t>Semestre</w:t>
            </w:r>
          </w:p>
        </w:tc>
        <w:tc>
          <w:tcPr>
            <w:tcW w:w="1417" w:type="dxa"/>
            <w:shd w:val="clear" w:color="auto" w:fill="BEBEBE"/>
            <w:vAlign w:val="center"/>
          </w:tcPr>
          <w:p w:rsidRPr="00C816C1" w:rsidR="00D10E2E" w:rsidP="00B4322C" w:rsidRDefault="00D10E2E" w14:paraId="0440994B" w14:textId="77777777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C816C1">
              <w:rPr>
                <w:rFonts w:ascii="Noto Sans" w:hAnsi="Noto Sans" w:cs="Noto Sans"/>
                <w:b/>
                <w:bCs/>
                <w:sz w:val="20"/>
                <w:szCs w:val="20"/>
              </w:rPr>
              <w:t>No. Seguro de</w:t>
            </w:r>
            <w:r w:rsidRPr="00C816C1">
              <w:rPr>
                <w:rFonts w:ascii="Noto Sans" w:hAnsi="Noto Sans" w:cs="Noto Sans"/>
                <w:b/>
                <w:bCs/>
                <w:spacing w:val="-119"/>
                <w:sz w:val="20"/>
                <w:szCs w:val="20"/>
              </w:rPr>
              <w:t xml:space="preserve"> </w:t>
            </w:r>
            <w:r w:rsidRPr="00C816C1">
              <w:rPr>
                <w:rFonts w:ascii="Noto Sans" w:hAnsi="Noto Sans" w:cs="Noto Sans"/>
                <w:b/>
                <w:bCs/>
                <w:sz w:val="20"/>
                <w:szCs w:val="20"/>
              </w:rPr>
              <w:t>Salud para</w:t>
            </w:r>
            <w:r w:rsidRPr="00C816C1">
              <w:rPr>
                <w:rFonts w:ascii="Noto Sans" w:hAnsi="Noto Sans" w:cs="Noto Sans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C816C1">
              <w:rPr>
                <w:rFonts w:ascii="Noto Sans" w:hAnsi="Noto Sans" w:cs="Noto Sans"/>
                <w:b/>
                <w:bCs/>
                <w:sz w:val="20"/>
                <w:szCs w:val="20"/>
              </w:rPr>
              <w:t>Estudiante</w:t>
            </w:r>
          </w:p>
        </w:tc>
      </w:tr>
      <w:tr w:rsidRPr="00C816C1" w:rsidR="00F14DBB" w:rsidTr="00DD3C3A" w14:paraId="71AC551C" w14:textId="77777777">
        <w:trPr>
          <w:trHeight w:val="226"/>
        </w:trPr>
        <w:tc>
          <w:tcPr>
            <w:tcW w:w="426" w:type="dxa"/>
          </w:tcPr>
          <w:p w:rsidRPr="00C816C1" w:rsidR="00F14DBB" w:rsidP="00F14DBB" w:rsidRDefault="00F14DBB" w14:paraId="2F55D9D0" w14:textId="4CDD600F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Pr="00C816C1" w:rsidR="00F14DBB" w:rsidP="00F14DBB" w:rsidRDefault="00F14DBB" w14:paraId="0B91BE62" w14:textId="47BE1659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59" w:type="dxa"/>
          </w:tcPr>
          <w:p w:rsidRPr="00C816C1" w:rsidR="00F14DBB" w:rsidP="00F14DBB" w:rsidRDefault="00F14DBB" w14:paraId="71416374" w14:textId="64A16B78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60" w:type="dxa"/>
          </w:tcPr>
          <w:p w:rsidRPr="00C816C1" w:rsidR="00F14DBB" w:rsidP="00F14DBB" w:rsidRDefault="00F14DBB" w14:paraId="74915FA2" w14:textId="36E75B2C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2" w:type="dxa"/>
          </w:tcPr>
          <w:p w:rsidRPr="00C816C1" w:rsidR="00F14DBB" w:rsidP="00F14DBB" w:rsidRDefault="00F14DBB" w14:paraId="080ECBDB" w14:textId="57A3830C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7" w:type="dxa"/>
          </w:tcPr>
          <w:p w:rsidRPr="00C816C1" w:rsidR="00F14DBB" w:rsidP="00F14DBB" w:rsidRDefault="00F14DBB" w14:paraId="3AAF49BB" w14:textId="5D3BBBE1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Pr="00C816C1" w:rsidR="00F14DBB" w:rsidTr="00DD3C3A" w14:paraId="00687900" w14:textId="77777777">
        <w:trPr>
          <w:trHeight w:val="226"/>
        </w:trPr>
        <w:tc>
          <w:tcPr>
            <w:tcW w:w="426" w:type="dxa"/>
          </w:tcPr>
          <w:p w:rsidRPr="00C816C1" w:rsidR="00F14DBB" w:rsidP="00F14DBB" w:rsidRDefault="00F14DBB" w14:paraId="7B4A0CA1" w14:textId="63BB0786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Pr="00C816C1" w:rsidR="00F14DBB" w:rsidP="00F14DBB" w:rsidRDefault="00F14DBB" w14:paraId="62D36742" w14:textId="626C1E22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59" w:type="dxa"/>
          </w:tcPr>
          <w:p w:rsidRPr="00C816C1" w:rsidR="00F14DBB" w:rsidP="00F14DBB" w:rsidRDefault="00F14DBB" w14:paraId="632D4908" w14:textId="2DD39BCC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60" w:type="dxa"/>
          </w:tcPr>
          <w:p w:rsidRPr="00C816C1" w:rsidR="00F14DBB" w:rsidP="00F14DBB" w:rsidRDefault="00F14DBB" w14:paraId="5B57B3FC" w14:textId="5FED4DEE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2" w:type="dxa"/>
          </w:tcPr>
          <w:p w:rsidRPr="00C816C1" w:rsidR="00F14DBB" w:rsidP="00F14DBB" w:rsidRDefault="00F14DBB" w14:paraId="4EA0C2F5" w14:textId="0CC796B5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7" w:type="dxa"/>
          </w:tcPr>
          <w:p w:rsidRPr="00C816C1" w:rsidR="00F14DBB" w:rsidP="00F14DBB" w:rsidRDefault="00F14DBB" w14:paraId="086406E0" w14:textId="1FA4B52F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Pr="00C816C1" w:rsidR="00F14DBB" w:rsidTr="00DD3C3A" w14:paraId="7899C9D4" w14:textId="77777777">
        <w:trPr>
          <w:trHeight w:val="220"/>
        </w:trPr>
        <w:tc>
          <w:tcPr>
            <w:tcW w:w="426" w:type="dxa"/>
          </w:tcPr>
          <w:p w:rsidRPr="00C816C1" w:rsidR="00F14DBB" w:rsidP="00F14DBB" w:rsidRDefault="00F14DBB" w14:paraId="42F69C43" w14:textId="191C84FC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Pr="00C816C1" w:rsidR="00F14DBB" w:rsidP="00F14DBB" w:rsidRDefault="00F14DBB" w14:paraId="09D59714" w14:textId="68CCFB54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59" w:type="dxa"/>
          </w:tcPr>
          <w:p w:rsidRPr="00C816C1" w:rsidR="00F14DBB" w:rsidP="00F14DBB" w:rsidRDefault="00F14DBB" w14:paraId="621188DF" w14:textId="333DFCBE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60" w:type="dxa"/>
          </w:tcPr>
          <w:p w:rsidRPr="00C816C1" w:rsidR="00F14DBB" w:rsidP="00F14DBB" w:rsidRDefault="00F14DBB" w14:paraId="55BCAC1A" w14:textId="15FD58A2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2" w:type="dxa"/>
          </w:tcPr>
          <w:p w:rsidRPr="00C816C1" w:rsidR="00F14DBB" w:rsidP="00F14DBB" w:rsidRDefault="00F14DBB" w14:paraId="42233A29" w14:textId="43C920D5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7" w:type="dxa"/>
          </w:tcPr>
          <w:p w:rsidRPr="00C816C1" w:rsidR="00F14DBB" w:rsidP="00F14DBB" w:rsidRDefault="00F14DBB" w14:paraId="5C7B1321" w14:textId="2A0CB003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Pr="00C816C1" w:rsidR="00F14DBB" w:rsidTr="00DD3C3A" w14:paraId="56F3A6D6" w14:textId="77777777">
        <w:trPr>
          <w:trHeight w:val="219"/>
        </w:trPr>
        <w:tc>
          <w:tcPr>
            <w:tcW w:w="426" w:type="dxa"/>
          </w:tcPr>
          <w:p w:rsidRPr="00C816C1" w:rsidR="00F14DBB" w:rsidP="00F14DBB" w:rsidRDefault="00F14DBB" w14:paraId="3EE0B8FC" w14:textId="76268133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Pr="00C816C1" w:rsidR="00F14DBB" w:rsidP="00F14DBB" w:rsidRDefault="00F14DBB" w14:paraId="4E2575D6" w14:textId="1AD2C4D2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59" w:type="dxa"/>
          </w:tcPr>
          <w:p w:rsidRPr="00C816C1" w:rsidR="00F14DBB" w:rsidP="00F14DBB" w:rsidRDefault="00F14DBB" w14:paraId="0E2667DD" w14:textId="503BE191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60" w:type="dxa"/>
          </w:tcPr>
          <w:p w:rsidRPr="00C816C1" w:rsidR="00F14DBB" w:rsidP="00F14DBB" w:rsidRDefault="00F14DBB" w14:paraId="726B49F2" w14:textId="3160236D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2" w:type="dxa"/>
          </w:tcPr>
          <w:p w:rsidRPr="00C816C1" w:rsidR="00F14DBB" w:rsidP="00F14DBB" w:rsidRDefault="00F14DBB" w14:paraId="1900BFC1" w14:textId="1E4753A2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7" w:type="dxa"/>
          </w:tcPr>
          <w:p w:rsidRPr="00C816C1" w:rsidR="00F14DBB" w:rsidP="00F14DBB" w:rsidRDefault="00F14DBB" w14:paraId="4CC905E3" w14:textId="6C15E035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Pr="00C816C1" w:rsidR="00F14DBB" w:rsidTr="00DD3C3A" w14:paraId="321B4C7F" w14:textId="77777777">
        <w:trPr>
          <w:trHeight w:val="220"/>
        </w:trPr>
        <w:tc>
          <w:tcPr>
            <w:tcW w:w="426" w:type="dxa"/>
          </w:tcPr>
          <w:p w:rsidRPr="00C816C1" w:rsidR="00F14DBB" w:rsidP="00F14DBB" w:rsidRDefault="00F14DBB" w14:paraId="5C54439F" w14:textId="3E377092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Pr="00C816C1" w:rsidR="00F14DBB" w:rsidP="00F14DBB" w:rsidRDefault="00F14DBB" w14:paraId="27B30979" w14:textId="22D57712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59" w:type="dxa"/>
          </w:tcPr>
          <w:p w:rsidRPr="00C816C1" w:rsidR="00F14DBB" w:rsidP="00F14DBB" w:rsidRDefault="00F14DBB" w14:paraId="1A7F3137" w14:textId="121BD12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60" w:type="dxa"/>
          </w:tcPr>
          <w:p w:rsidRPr="00C816C1" w:rsidR="00F14DBB" w:rsidP="00F14DBB" w:rsidRDefault="00F14DBB" w14:paraId="1C8FBEAF" w14:textId="0B4FDE9D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2" w:type="dxa"/>
          </w:tcPr>
          <w:p w:rsidRPr="00C816C1" w:rsidR="00F14DBB" w:rsidP="00F14DBB" w:rsidRDefault="00F14DBB" w14:paraId="5192FFC9" w14:textId="2BAC47EB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7" w:type="dxa"/>
          </w:tcPr>
          <w:p w:rsidRPr="00C816C1" w:rsidR="00F14DBB" w:rsidP="00F14DBB" w:rsidRDefault="00F14DBB" w14:paraId="0F6BB56A" w14:textId="244950C4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Pr="00C816C1" w:rsidR="00F14DBB" w:rsidTr="00DD3C3A" w14:paraId="337382D8" w14:textId="77777777">
        <w:trPr>
          <w:trHeight w:val="220"/>
        </w:trPr>
        <w:tc>
          <w:tcPr>
            <w:tcW w:w="426" w:type="dxa"/>
          </w:tcPr>
          <w:p w:rsidRPr="00C816C1" w:rsidR="00F14DBB" w:rsidP="00F14DBB" w:rsidRDefault="00F14DBB" w14:paraId="5C526553" w14:textId="6FE6725E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Pr="00C816C1" w:rsidR="00F14DBB" w:rsidP="00F14DBB" w:rsidRDefault="00F14DBB" w14:paraId="6005FC0A" w14:textId="7245ABA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59" w:type="dxa"/>
          </w:tcPr>
          <w:p w:rsidRPr="00C816C1" w:rsidR="00F14DBB" w:rsidP="00F14DBB" w:rsidRDefault="00F14DBB" w14:paraId="60A2F222" w14:textId="6B7ED800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60" w:type="dxa"/>
          </w:tcPr>
          <w:p w:rsidRPr="00C816C1" w:rsidR="00F14DBB" w:rsidP="00F14DBB" w:rsidRDefault="00F14DBB" w14:paraId="662FEEC5" w14:textId="03FBBC98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2" w:type="dxa"/>
          </w:tcPr>
          <w:p w:rsidRPr="00C816C1" w:rsidR="00F14DBB" w:rsidP="00F14DBB" w:rsidRDefault="00F14DBB" w14:paraId="57E7F566" w14:textId="64D2BF24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7" w:type="dxa"/>
          </w:tcPr>
          <w:p w:rsidRPr="00C816C1" w:rsidR="00F14DBB" w:rsidP="00F14DBB" w:rsidRDefault="00F14DBB" w14:paraId="78BE313A" w14:textId="50338DC6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Pr="00C816C1" w:rsidR="00F14DBB" w:rsidTr="00DD3C3A" w14:paraId="7F5F0631" w14:textId="77777777">
        <w:trPr>
          <w:trHeight w:val="219"/>
        </w:trPr>
        <w:tc>
          <w:tcPr>
            <w:tcW w:w="426" w:type="dxa"/>
          </w:tcPr>
          <w:p w:rsidRPr="00C816C1" w:rsidR="00F14DBB" w:rsidP="00F14DBB" w:rsidRDefault="00F14DBB" w14:paraId="716F6D36" w14:textId="76BE7E79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Pr="00C816C1" w:rsidR="00F14DBB" w:rsidP="00F14DBB" w:rsidRDefault="00F14DBB" w14:paraId="5ABD9B2A" w14:textId="75D715C2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59" w:type="dxa"/>
          </w:tcPr>
          <w:p w:rsidRPr="00C816C1" w:rsidR="00F14DBB" w:rsidP="00F14DBB" w:rsidRDefault="00F14DBB" w14:paraId="36F67F7D" w14:textId="2D71C405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60" w:type="dxa"/>
          </w:tcPr>
          <w:p w:rsidRPr="00C816C1" w:rsidR="00F14DBB" w:rsidP="00F14DBB" w:rsidRDefault="00F14DBB" w14:paraId="2985A119" w14:textId="11776BDD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2" w:type="dxa"/>
          </w:tcPr>
          <w:p w:rsidRPr="00C816C1" w:rsidR="00F14DBB" w:rsidP="00F14DBB" w:rsidRDefault="00F14DBB" w14:paraId="068208E3" w14:textId="0F678574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7" w:type="dxa"/>
          </w:tcPr>
          <w:p w:rsidRPr="00C816C1" w:rsidR="00F14DBB" w:rsidP="00F14DBB" w:rsidRDefault="00F14DBB" w14:paraId="459BA6E9" w14:textId="7C316E75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Pr="00C816C1" w:rsidR="00F14DBB" w:rsidTr="00DD3C3A" w14:paraId="3ED38B5F" w14:textId="77777777">
        <w:trPr>
          <w:trHeight w:val="220"/>
        </w:trPr>
        <w:tc>
          <w:tcPr>
            <w:tcW w:w="426" w:type="dxa"/>
          </w:tcPr>
          <w:p w:rsidRPr="00C816C1" w:rsidR="00F14DBB" w:rsidP="00F14DBB" w:rsidRDefault="00F14DBB" w14:paraId="7B7D85ED" w14:textId="0506F1C1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Pr="00C816C1" w:rsidR="00F14DBB" w:rsidP="00F14DBB" w:rsidRDefault="00F14DBB" w14:paraId="1987C651" w14:textId="576AA97D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59" w:type="dxa"/>
          </w:tcPr>
          <w:p w:rsidRPr="00C816C1" w:rsidR="00F14DBB" w:rsidP="00F14DBB" w:rsidRDefault="00F14DBB" w14:paraId="08CFD697" w14:textId="619C5431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60" w:type="dxa"/>
          </w:tcPr>
          <w:p w:rsidRPr="00C816C1" w:rsidR="00F14DBB" w:rsidP="00F14DBB" w:rsidRDefault="00F14DBB" w14:paraId="28680512" w14:textId="2FD38B86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2" w:type="dxa"/>
          </w:tcPr>
          <w:p w:rsidRPr="00C816C1" w:rsidR="00F14DBB" w:rsidP="00F14DBB" w:rsidRDefault="00F14DBB" w14:paraId="39974F71" w14:textId="58C59AE1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7" w:type="dxa"/>
          </w:tcPr>
          <w:p w:rsidRPr="00C816C1" w:rsidR="00F14DBB" w:rsidP="00F14DBB" w:rsidRDefault="00F14DBB" w14:paraId="7CCF7BF6" w14:textId="0079B94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Pr="00C816C1" w:rsidR="00F14DBB" w:rsidTr="00DD3C3A" w14:paraId="3EC5B4EB" w14:textId="77777777">
        <w:trPr>
          <w:trHeight w:val="220"/>
        </w:trPr>
        <w:tc>
          <w:tcPr>
            <w:tcW w:w="426" w:type="dxa"/>
          </w:tcPr>
          <w:p w:rsidRPr="00C816C1" w:rsidR="00F14DBB" w:rsidP="00F14DBB" w:rsidRDefault="00F14DBB" w14:paraId="549690DB" w14:textId="76752E16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Pr="00C816C1" w:rsidR="00F14DBB" w:rsidP="00F14DBB" w:rsidRDefault="00F14DBB" w14:paraId="2F3FF721" w14:textId="31F4FD8C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59" w:type="dxa"/>
          </w:tcPr>
          <w:p w:rsidRPr="00C816C1" w:rsidR="00F14DBB" w:rsidP="00F14DBB" w:rsidRDefault="00F14DBB" w14:paraId="43F87119" w14:textId="6BDDE08F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60" w:type="dxa"/>
          </w:tcPr>
          <w:p w:rsidRPr="00C816C1" w:rsidR="00F14DBB" w:rsidP="00F14DBB" w:rsidRDefault="00F14DBB" w14:paraId="2D17AA32" w14:textId="19A862AA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2" w:type="dxa"/>
          </w:tcPr>
          <w:p w:rsidRPr="00C816C1" w:rsidR="00F14DBB" w:rsidP="00F14DBB" w:rsidRDefault="00F14DBB" w14:paraId="7FE8F908" w14:textId="2CC4EC42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7" w:type="dxa"/>
          </w:tcPr>
          <w:p w:rsidRPr="00C816C1" w:rsidR="00F14DBB" w:rsidP="00F14DBB" w:rsidRDefault="00F14DBB" w14:paraId="27A6A2F1" w14:textId="4556C4B3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Pr="00C816C1" w:rsidR="00F14DBB" w:rsidTr="00DD3C3A" w14:paraId="44C9F1DF" w14:textId="77777777">
        <w:trPr>
          <w:trHeight w:val="219"/>
        </w:trPr>
        <w:tc>
          <w:tcPr>
            <w:tcW w:w="426" w:type="dxa"/>
          </w:tcPr>
          <w:p w:rsidRPr="00C816C1" w:rsidR="00F14DBB" w:rsidP="00F14DBB" w:rsidRDefault="00F14DBB" w14:paraId="41BA6C25" w14:textId="2EE95066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Pr="00C816C1" w:rsidR="00F14DBB" w:rsidP="00F14DBB" w:rsidRDefault="00F14DBB" w14:paraId="27D399F0" w14:textId="1EAFB53C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59" w:type="dxa"/>
          </w:tcPr>
          <w:p w:rsidRPr="00C816C1" w:rsidR="00F14DBB" w:rsidP="00F14DBB" w:rsidRDefault="00F14DBB" w14:paraId="7BC56580" w14:textId="5169756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60" w:type="dxa"/>
          </w:tcPr>
          <w:p w:rsidRPr="00C816C1" w:rsidR="00F14DBB" w:rsidP="00F14DBB" w:rsidRDefault="00F14DBB" w14:paraId="5ED3CD1E" w14:textId="165EE44F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2" w:type="dxa"/>
          </w:tcPr>
          <w:p w:rsidRPr="00C816C1" w:rsidR="00F14DBB" w:rsidP="00F14DBB" w:rsidRDefault="00F14DBB" w14:paraId="7E70EE35" w14:textId="2DC9160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7" w:type="dxa"/>
          </w:tcPr>
          <w:p w:rsidRPr="00C816C1" w:rsidR="00F14DBB" w:rsidP="00F14DBB" w:rsidRDefault="00F14DBB" w14:paraId="4D6F6030" w14:textId="39FCAEC2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Pr="00C816C1" w:rsidR="00DD3C3A" w:rsidTr="00DD3C3A" w14:paraId="1ED1097E" w14:textId="77777777">
        <w:trPr>
          <w:trHeight w:val="219"/>
        </w:trPr>
        <w:tc>
          <w:tcPr>
            <w:tcW w:w="426" w:type="dxa"/>
          </w:tcPr>
          <w:p w:rsidRPr="00C816C1" w:rsidR="00DD3C3A" w:rsidP="00F14DBB" w:rsidRDefault="00DD3C3A" w14:paraId="49DE9C03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Pr="00C816C1" w:rsidR="00DD3C3A" w:rsidP="00F14DBB" w:rsidRDefault="00DD3C3A" w14:paraId="7C140763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59" w:type="dxa"/>
          </w:tcPr>
          <w:p w:rsidRPr="00C816C1" w:rsidR="00DD3C3A" w:rsidP="00F14DBB" w:rsidRDefault="00DD3C3A" w14:paraId="276C5B2D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60" w:type="dxa"/>
          </w:tcPr>
          <w:p w:rsidRPr="00C816C1" w:rsidR="00DD3C3A" w:rsidP="00F14DBB" w:rsidRDefault="00DD3C3A" w14:paraId="02F28AB8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2" w:type="dxa"/>
          </w:tcPr>
          <w:p w:rsidRPr="00C816C1" w:rsidR="00DD3C3A" w:rsidP="00F14DBB" w:rsidRDefault="00DD3C3A" w14:paraId="2DC05F41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7" w:type="dxa"/>
          </w:tcPr>
          <w:p w:rsidRPr="00C816C1" w:rsidR="00DD3C3A" w:rsidP="00F14DBB" w:rsidRDefault="00DD3C3A" w14:paraId="4813131D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Pr="00C816C1" w:rsidR="00DD3C3A" w:rsidTr="00DD3C3A" w14:paraId="18D6B86B" w14:textId="77777777">
        <w:trPr>
          <w:trHeight w:val="219"/>
        </w:trPr>
        <w:tc>
          <w:tcPr>
            <w:tcW w:w="426" w:type="dxa"/>
          </w:tcPr>
          <w:p w:rsidRPr="00C816C1" w:rsidR="00DD3C3A" w:rsidP="00F14DBB" w:rsidRDefault="00DD3C3A" w14:paraId="3D371879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Pr="00C816C1" w:rsidR="00DD3C3A" w:rsidP="00F14DBB" w:rsidRDefault="00DD3C3A" w14:paraId="05B2BCDE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59" w:type="dxa"/>
          </w:tcPr>
          <w:p w:rsidRPr="00C816C1" w:rsidR="00DD3C3A" w:rsidP="00F14DBB" w:rsidRDefault="00DD3C3A" w14:paraId="35043B22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60" w:type="dxa"/>
          </w:tcPr>
          <w:p w:rsidRPr="00C816C1" w:rsidR="00DD3C3A" w:rsidP="00F14DBB" w:rsidRDefault="00DD3C3A" w14:paraId="7E5D60D0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2" w:type="dxa"/>
          </w:tcPr>
          <w:p w:rsidRPr="00C816C1" w:rsidR="00DD3C3A" w:rsidP="00F14DBB" w:rsidRDefault="00DD3C3A" w14:paraId="5F58071E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7" w:type="dxa"/>
          </w:tcPr>
          <w:p w:rsidRPr="00C816C1" w:rsidR="00DD3C3A" w:rsidP="00F14DBB" w:rsidRDefault="00DD3C3A" w14:paraId="4F15F7F8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Pr="00C816C1" w:rsidR="00DD3C3A" w:rsidTr="00DD3C3A" w14:paraId="0DBC3CB4" w14:textId="77777777">
        <w:trPr>
          <w:trHeight w:val="219"/>
        </w:trPr>
        <w:tc>
          <w:tcPr>
            <w:tcW w:w="426" w:type="dxa"/>
          </w:tcPr>
          <w:p w:rsidRPr="00C816C1" w:rsidR="00DD3C3A" w:rsidP="00F14DBB" w:rsidRDefault="00DD3C3A" w14:paraId="1EE95AC3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Pr="00C816C1" w:rsidR="00DD3C3A" w:rsidP="00F14DBB" w:rsidRDefault="00DD3C3A" w14:paraId="794BC068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59" w:type="dxa"/>
          </w:tcPr>
          <w:p w:rsidRPr="00C816C1" w:rsidR="00DD3C3A" w:rsidP="00F14DBB" w:rsidRDefault="00DD3C3A" w14:paraId="6A214041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60" w:type="dxa"/>
          </w:tcPr>
          <w:p w:rsidRPr="00C816C1" w:rsidR="00DD3C3A" w:rsidP="00F14DBB" w:rsidRDefault="00DD3C3A" w14:paraId="18AADBCD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2" w:type="dxa"/>
          </w:tcPr>
          <w:p w:rsidRPr="00C816C1" w:rsidR="00DD3C3A" w:rsidP="00F14DBB" w:rsidRDefault="00DD3C3A" w14:paraId="6DBF074F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7" w:type="dxa"/>
          </w:tcPr>
          <w:p w:rsidRPr="00C816C1" w:rsidR="00DD3C3A" w:rsidP="00F14DBB" w:rsidRDefault="00DD3C3A" w14:paraId="5488589C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Pr="00C816C1" w:rsidR="00DD3C3A" w:rsidTr="00DD3C3A" w14:paraId="5443FF7D" w14:textId="77777777">
        <w:trPr>
          <w:trHeight w:val="219"/>
        </w:trPr>
        <w:tc>
          <w:tcPr>
            <w:tcW w:w="426" w:type="dxa"/>
          </w:tcPr>
          <w:p w:rsidRPr="00C816C1" w:rsidR="00DD3C3A" w:rsidP="00F14DBB" w:rsidRDefault="00DD3C3A" w14:paraId="24175CD8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Pr="00C816C1" w:rsidR="00DD3C3A" w:rsidP="00F14DBB" w:rsidRDefault="00DD3C3A" w14:paraId="2F518F1B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59" w:type="dxa"/>
          </w:tcPr>
          <w:p w:rsidRPr="00C816C1" w:rsidR="00DD3C3A" w:rsidP="00F14DBB" w:rsidRDefault="00DD3C3A" w14:paraId="66EBC0F8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60" w:type="dxa"/>
          </w:tcPr>
          <w:p w:rsidRPr="00C816C1" w:rsidR="00DD3C3A" w:rsidP="00F14DBB" w:rsidRDefault="00DD3C3A" w14:paraId="7D56D2D7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2" w:type="dxa"/>
          </w:tcPr>
          <w:p w:rsidRPr="00C816C1" w:rsidR="00DD3C3A" w:rsidP="00F14DBB" w:rsidRDefault="00DD3C3A" w14:paraId="06E37FC4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7" w:type="dxa"/>
          </w:tcPr>
          <w:p w:rsidRPr="00C816C1" w:rsidR="00DD3C3A" w:rsidP="00F14DBB" w:rsidRDefault="00DD3C3A" w14:paraId="60A926D7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Pr="00C816C1" w:rsidR="00DD3C3A" w:rsidTr="00DD3C3A" w14:paraId="17815955" w14:textId="77777777">
        <w:trPr>
          <w:trHeight w:val="219"/>
        </w:trPr>
        <w:tc>
          <w:tcPr>
            <w:tcW w:w="426" w:type="dxa"/>
          </w:tcPr>
          <w:p w:rsidRPr="00C816C1" w:rsidR="00DD3C3A" w:rsidP="00F14DBB" w:rsidRDefault="00DD3C3A" w14:paraId="61649B08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Pr="00C816C1" w:rsidR="00DD3C3A" w:rsidP="00F14DBB" w:rsidRDefault="00DD3C3A" w14:paraId="6B9C743F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59" w:type="dxa"/>
          </w:tcPr>
          <w:p w:rsidRPr="00C816C1" w:rsidR="00DD3C3A" w:rsidP="00F14DBB" w:rsidRDefault="00DD3C3A" w14:paraId="6C2475C4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60" w:type="dxa"/>
          </w:tcPr>
          <w:p w:rsidRPr="00C816C1" w:rsidR="00DD3C3A" w:rsidP="00F14DBB" w:rsidRDefault="00DD3C3A" w14:paraId="4DC6DB29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2" w:type="dxa"/>
          </w:tcPr>
          <w:p w:rsidRPr="00C816C1" w:rsidR="00DD3C3A" w:rsidP="00F14DBB" w:rsidRDefault="00DD3C3A" w14:paraId="60D29094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7" w:type="dxa"/>
          </w:tcPr>
          <w:p w:rsidRPr="00C816C1" w:rsidR="00DD3C3A" w:rsidP="00F14DBB" w:rsidRDefault="00DD3C3A" w14:paraId="0901720F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Pr="00C816C1" w:rsidR="00DD3C3A" w:rsidTr="00DD3C3A" w14:paraId="301FB958" w14:textId="77777777">
        <w:trPr>
          <w:trHeight w:val="219"/>
        </w:trPr>
        <w:tc>
          <w:tcPr>
            <w:tcW w:w="426" w:type="dxa"/>
          </w:tcPr>
          <w:p w:rsidRPr="00C816C1" w:rsidR="00DD3C3A" w:rsidP="00F14DBB" w:rsidRDefault="00DD3C3A" w14:paraId="7A12CD4C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Pr="00C816C1" w:rsidR="00DD3C3A" w:rsidP="00F14DBB" w:rsidRDefault="00DD3C3A" w14:paraId="3E5AD146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59" w:type="dxa"/>
          </w:tcPr>
          <w:p w:rsidRPr="00C816C1" w:rsidR="00DD3C3A" w:rsidP="00F14DBB" w:rsidRDefault="00DD3C3A" w14:paraId="3D1B3D3A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60" w:type="dxa"/>
          </w:tcPr>
          <w:p w:rsidRPr="00C816C1" w:rsidR="00DD3C3A" w:rsidP="00F14DBB" w:rsidRDefault="00DD3C3A" w14:paraId="5908A8E5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2" w:type="dxa"/>
          </w:tcPr>
          <w:p w:rsidRPr="00C816C1" w:rsidR="00DD3C3A" w:rsidP="00F14DBB" w:rsidRDefault="00DD3C3A" w14:paraId="3C443654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7" w:type="dxa"/>
          </w:tcPr>
          <w:p w:rsidRPr="00C816C1" w:rsidR="00DD3C3A" w:rsidP="00F14DBB" w:rsidRDefault="00DD3C3A" w14:paraId="1FE505E4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Pr="00C816C1" w:rsidR="00DD3C3A" w:rsidTr="00DD3C3A" w14:paraId="43FD6ACC" w14:textId="77777777">
        <w:trPr>
          <w:trHeight w:val="219"/>
        </w:trPr>
        <w:tc>
          <w:tcPr>
            <w:tcW w:w="426" w:type="dxa"/>
          </w:tcPr>
          <w:p w:rsidRPr="00C816C1" w:rsidR="00DD3C3A" w:rsidP="00F14DBB" w:rsidRDefault="00DD3C3A" w14:paraId="02D73B7F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Pr="00C816C1" w:rsidR="00DD3C3A" w:rsidP="00F14DBB" w:rsidRDefault="00DD3C3A" w14:paraId="161239AD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59" w:type="dxa"/>
          </w:tcPr>
          <w:p w:rsidRPr="00C816C1" w:rsidR="00DD3C3A" w:rsidP="00F14DBB" w:rsidRDefault="00DD3C3A" w14:paraId="543B60B7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60" w:type="dxa"/>
          </w:tcPr>
          <w:p w:rsidRPr="00C816C1" w:rsidR="00DD3C3A" w:rsidP="00F14DBB" w:rsidRDefault="00DD3C3A" w14:paraId="04FA262C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2" w:type="dxa"/>
          </w:tcPr>
          <w:p w:rsidRPr="00C816C1" w:rsidR="00DD3C3A" w:rsidP="00F14DBB" w:rsidRDefault="00DD3C3A" w14:paraId="0B9729B9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7" w:type="dxa"/>
          </w:tcPr>
          <w:p w:rsidRPr="00C816C1" w:rsidR="00DD3C3A" w:rsidP="00F14DBB" w:rsidRDefault="00DD3C3A" w14:paraId="4128597A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Pr="00C816C1" w:rsidR="00DD3C3A" w:rsidTr="00DD3C3A" w14:paraId="108EC30A" w14:textId="77777777">
        <w:trPr>
          <w:trHeight w:val="219"/>
        </w:trPr>
        <w:tc>
          <w:tcPr>
            <w:tcW w:w="426" w:type="dxa"/>
          </w:tcPr>
          <w:p w:rsidRPr="00C816C1" w:rsidR="00DD3C3A" w:rsidP="00F14DBB" w:rsidRDefault="00DD3C3A" w14:paraId="6D3276A8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Pr="00C816C1" w:rsidR="00DD3C3A" w:rsidP="00F14DBB" w:rsidRDefault="00DD3C3A" w14:paraId="43FF07F0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59" w:type="dxa"/>
          </w:tcPr>
          <w:p w:rsidRPr="00C816C1" w:rsidR="00DD3C3A" w:rsidP="00F14DBB" w:rsidRDefault="00DD3C3A" w14:paraId="29E0543C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60" w:type="dxa"/>
          </w:tcPr>
          <w:p w:rsidRPr="00C816C1" w:rsidR="00DD3C3A" w:rsidP="00F14DBB" w:rsidRDefault="00DD3C3A" w14:paraId="1E0C57AB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2" w:type="dxa"/>
          </w:tcPr>
          <w:p w:rsidRPr="00C816C1" w:rsidR="00DD3C3A" w:rsidP="00F14DBB" w:rsidRDefault="00DD3C3A" w14:paraId="5A8BF4BD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7" w:type="dxa"/>
          </w:tcPr>
          <w:p w:rsidRPr="00C816C1" w:rsidR="00DD3C3A" w:rsidP="00F14DBB" w:rsidRDefault="00DD3C3A" w14:paraId="4638EAA6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Pr="00C816C1" w:rsidR="00DD3C3A" w:rsidTr="00DD3C3A" w14:paraId="469866F0" w14:textId="77777777">
        <w:trPr>
          <w:trHeight w:val="219"/>
        </w:trPr>
        <w:tc>
          <w:tcPr>
            <w:tcW w:w="426" w:type="dxa"/>
          </w:tcPr>
          <w:p w:rsidRPr="00C816C1" w:rsidR="00DD3C3A" w:rsidP="00F14DBB" w:rsidRDefault="00DD3C3A" w14:paraId="54DAA67B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Pr="00C816C1" w:rsidR="00DD3C3A" w:rsidP="00F14DBB" w:rsidRDefault="00DD3C3A" w14:paraId="633191BA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59" w:type="dxa"/>
          </w:tcPr>
          <w:p w:rsidRPr="00C816C1" w:rsidR="00DD3C3A" w:rsidP="00F14DBB" w:rsidRDefault="00DD3C3A" w14:paraId="7FB06CA0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60" w:type="dxa"/>
          </w:tcPr>
          <w:p w:rsidRPr="00C816C1" w:rsidR="00DD3C3A" w:rsidP="00F14DBB" w:rsidRDefault="00DD3C3A" w14:paraId="2E443115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2" w:type="dxa"/>
          </w:tcPr>
          <w:p w:rsidRPr="00C816C1" w:rsidR="00DD3C3A" w:rsidP="00F14DBB" w:rsidRDefault="00DD3C3A" w14:paraId="091BCF52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7" w:type="dxa"/>
          </w:tcPr>
          <w:p w:rsidRPr="00C816C1" w:rsidR="00DD3C3A" w:rsidP="00F14DBB" w:rsidRDefault="00DD3C3A" w14:paraId="0AED245B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Pr="00C816C1" w:rsidR="00DD3C3A" w:rsidTr="00DD3C3A" w14:paraId="17621C96" w14:textId="77777777">
        <w:trPr>
          <w:trHeight w:val="219"/>
        </w:trPr>
        <w:tc>
          <w:tcPr>
            <w:tcW w:w="426" w:type="dxa"/>
          </w:tcPr>
          <w:p w:rsidRPr="00C816C1" w:rsidR="00DD3C3A" w:rsidP="00F14DBB" w:rsidRDefault="00DD3C3A" w14:paraId="4FE0C556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Pr="00C816C1" w:rsidR="00DD3C3A" w:rsidP="00F14DBB" w:rsidRDefault="00DD3C3A" w14:paraId="7CFF4649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59" w:type="dxa"/>
          </w:tcPr>
          <w:p w:rsidRPr="00C816C1" w:rsidR="00DD3C3A" w:rsidP="00F14DBB" w:rsidRDefault="00DD3C3A" w14:paraId="68385AC0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60" w:type="dxa"/>
          </w:tcPr>
          <w:p w:rsidRPr="00C816C1" w:rsidR="00DD3C3A" w:rsidP="00F14DBB" w:rsidRDefault="00DD3C3A" w14:paraId="54FE57E2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2" w:type="dxa"/>
          </w:tcPr>
          <w:p w:rsidRPr="00C816C1" w:rsidR="00DD3C3A" w:rsidP="00F14DBB" w:rsidRDefault="00DD3C3A" w14:paraId="3C7E54AA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7" w:type="dxa"/>
          </w:tcPr>
          <w:p w:rsidRPr="00C816C1" w:rsidR="00DD3C3A" w:rsidP="00F14DBB" w:rsidRDefault="00DD3C3A" w14:paraId="5582D63F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Pr="00C816C1" w:rsidR="00DD3C3A" w:rsidTr="00DD3C3A" w14:paraId="3816B79B" w14:textId="77777777">
        <w:trPr>
          <w:trHeight w:val="219"/>
        </w:trPr>
        <w:tc>
          <w:tcPr>
            <w:tcW w:w="426" w:type="dxa"/>
          </w:tcPr>
          <w:p w:rsidRPr="00C816C1" w:rsidR="00DD3C3A" w:rsidP="00F14DBB" w:rsidRDefault="00DD3C3A" w14:paraId="5FE64B49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Pr="00C816C1" w:rsidR="00DD3C3A" w:rsidP="00F14DBB" w:rsidRDefault="00DD3C3A" w14:paraId="20E311D4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59" w:type="dxa"/>
          </w:tcPr>
          <w:p w:rsidRPr="00C816C1" w:rsidR="00DD3C3A" w:rsidP="00F14DBB" w:rsidRDefault="00DD3C3A" w14:paraId="422FB17B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60" w:type="dxa"/>
          </w:tcPr>
          <w:p w:rsidRPr="00C816C1" w:rsidR="00DD3C3A" w:rsidP="00F14DBB" w:rsidRDefault="00DD3C3A" w14:paraId="3AB88FC1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92" w:type="dxa"/>
          </w:tcPr>
          <w:p w:rsidRPr="00C816C1" w:rsidR="00DD3C3A" w:rsidP="00F14DBB" w:rsidRDefault="00DD3C3A" w14:paraId="556FB14F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7" w:type="dxa"/>
          </w:tcPr>
          <w:p w:rsidRPr="00C816C1" w:rsidR="00DD3C3A" w:rsidP="00F14DBB" w:rsidRDefault="00DD3C3A" w14:paraId="38F20781" w14:textId="77777777">
            <w:pPr>
              <w:pStyle w:val="TableParagraph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</w:tr>
    </w:tbl>
    <w:p w:rsidR="00C816C1" w:rsidP="00D10E2E" w:rsidRDefault="00C816C1" w14:paraId="3E2B01FE" w14:textId="416FCCAB">
      <w:pPr>
        <w:ind w:right="94"/>
        <w:rPr>
          <w:rFonts w:ascii="Noto Sans" w:hAnsi="Noto Sans" w:cs="Noto Sans"/>
          <w:b/>
          <w:bCs/>
          <w:sz w:val="10"/>
          <w:szCs w:val="10"/>
        </w:rPr>
      </w:pPr>
      <w:r w:rsidRPr="0A83B990" w:rsidR="00C816C1">
        <w:rPr>
          <w:rFonts w:ascii="Noto Sans" w:hAnsi="Noto Sans" w:cs="Noto Sans"/>
          <w:b w:val="1"/>
          <w:bCs w:val="1"/>
          <w:sz w:val="10"/>
          <w:szCs w:val="10"/>
        </w:rPr>
        <w:t>ITSLP-SPV-PG-004-04</w:t>
      </w:r>
    </w:p>
    <w:p w:rsidR="00650887" w:rsidP="00D10E2E" w:rsidRDefault="00650887" w14:paraId="1F661289" w14:textId="77777777">
      <w:pPr>
        <w:ind w:right="94"/>
        <w:rPr>
          <w:rFonts w:ascii="Noto Sans" w:hAnsi="Noto Sans" w:cs="Noto Sans"/>
          <w:b/>
          <w:bCs/>
          <w:sz w:val="10"/>
          <w:szCs w:val="10"/>
        </w:rPr>
      </w:pPr>
    </w:p>
    <w:tbl>
      <w:tblPr>
        <w:tblStyle w:val="Tablaconcuadrcula"/>
        <w:tblW w:w="0" w:type="auto"/>
        <w:tblInd w:w="-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303"/>
        <w:gridCol w:w="4687"/>
      </w:tblGrid>
      <w:tr w:rsidRPr="00C816C1" w:rsidR="00430CE6" w:rsidTr="1F85F839" w14:paraId="73908D53" w14:textId="77777777">
        <w:trPr>
          <w:trHeight w:val="780"/>
        </w:trPr>
        <w:tc>
          <w:tcPr>
            <w:tcW w:w="5303" w:type="dxa"/>
            <w:tcMar/>
          </w:tcPr>
          <w:p w:rsidRPr="00650887" w:rsidR="00C816C1" w:rsidP="00430CE6" w:rsidRDefault="00C816C1" w14:paraId="6CD04484" w14:textId="77777777">
            <w:pPr>
              <w:widowControl w:val="0"/>
              <w:autoSpaceDE w:val="0"/>
              <w:autoSpaceDN w:val="0"/>
              <w:jc w:val="center"/>
              <w:rPr>
                <w:rFonts w:ascii="Noto Sans" w:hAnsi="Noto Sans" w:cs="Noto Sans" w:eastAsiaTheme="minorHAnsi"/>
                <w:sz w:val="18"/>
                <w:szCs w:val="18"/>
              </w:rPr>
            </w:pPr>
          </w:p>
          <w:p w:rsidRPr="00650887" w:rsidR="00650887" w:rsidP="00430CE6" w:rsidRDefault="00650887" w14:paraId="42494747" w14:textId="77777777">
            <w:pPr>
              <w:widowControl w:val="0"/>
              <w:autoSpaceDE w:val="0"/>
              <w:autoSpaceDN w:val="0"/>
              <w:jc w:val="center"/>
              <w:rPr>
                <w:rFonts w:ascii="Noto Sans" w:hAnsi="Noto Sans" w:cs="Noto Sans" w:eastAsiaTheme="minorHAnsi"/>
                <w:sz w:val="18"/>
                <w:szCs w:val="18"/>
              </w:rPr>
            </w:pPr>
          </w:p>
          <w:p w:rsidRPr="00650887" w:rsidR="00430CE6" w:rsidP="00430CE6" w:rsidRDefault="00430CE6" w14:paraId="63E40E3E" w14:textId="17AE9B63">
            <w:pPr>
              <w:widowControl w:val="0"/>
              <w:autoSpaceDE w:val="0"/>
              <w:autoSpaceDN w:val="0"/>
              <w:jc w:val="center"/>
              <w:rPr>
                <w:rFonts w:ascii="Noto Sans" w:hAnsi="Noto Sans" w:cs="Noto Sans" w:eastAsiaTheme="minorHAnsi"/>
                <w:sz w:val="18"/>
                <w:szCs w:val="18"/>
              </w:rPr>
            </w:pPr>
            <w:r w:rsidRPr="00650887">
              <w:rPr>
                <w:rFonts w:ascii="Noto Sans" w:hAnsi="Noto Sans" w:cs="Noto Sans" w:eastAsiaTheme="minorHAnsi"/>
                <w:sz w:val="18"/>
                <w:szCs w:val="18"/>
              </w:rPr>
              <w:t>Nombre y Firma del Docente</w:t>
            </w:r>
          </w:p>
          <w:p w:rsidRPr="00650887" w:rsidR="00430CE6" w:rsidP="00430CE6" w:rsidRDefault="00430CE6" w14:paraId="404834F7" w14:textId="37B0C32D">
            <w:pPr>
              <w:widowControl w:val="0"/>
              <w:autoSpaceDE w:val="0"/>
              <w:autoSpaceDN w:val="0"/>
              <w:jc w:val="center"/>
              <w:rPr>
                <w:rFonts w:ascii="Noto Sans" w:hAnsi="Noto Sans" w:cs="Noto Sans" w:eastAsiaTheme="minorHAnsi"/>
                <w:sz w:val="18"/>
                <w:szCs w:val="18"/>
              </w:rPr>
            </w:pPr>
            <w:r w:rsidRPr="00650887">
              <w:rPr>
                <w:rFonts w:ascii="Noto Sans" w:hAnsi="Noto Sans" w:cs="Noto Sans" w:eastAsiaTheme="minorHAnsi"/>
                <w:sz w:val="18"/>
                <w:szCs w:val="18"/>
              </w:rPr>
              <w:t>Responsable del Grupo</w:t>
            </w:r>
          </w:p>
        </w:tc>
        <w:tc>
          <w:tcPr>
            <w:tcW w:w="4687" w:type="dxa"/>
            <w:tcMar/>
          </w:tcPr>
          <w:p w:rsidRPr="00650887" w:rsidR="00430CE6" w:rsidP="1F85F839" w:rsidRDefault="00430CE6" w14:paraId="623C6F92" w14:noSpellErr="1" w14:textId="2C307519">
            <w:pPr>
              <w:widowControl w:val="0"/>
              <w:autoSpaceDE w:val="0"/>
              <w:autoSpaceDN w:val="0"/>
              <w:jc w:val="center"/>
              <w:rPr>
                <w:rFonts w:ascii="Noto Sans" w:hAnsi="Noto Sans" w:eastAsia="Calibri" w:cs="Noto Sans" w:eastAsiaTheme="minorAscii"/>
                <w:sz w:val="18"/>
                <w:szCs w:val="18"/>
              </w:rPr>
            </w:pPr>
          </w:p>
          <w:p w:rsidRPr="00650887" w:rsidR="00430CE6" w:rsidP="1F85F839" w:rsidRDefault="00430CE6" w14:paraId="154B4BC2" w14:textId="54179479">
            <w:pPr>
              <w:widowControl w:val="0"/>
              <w:autoSpaceDE w:val="0"/>
              <w:autoSpaceDN w:val="0"/>
              <w:jc w:val="center"/>
              <w:rPr>
                <w:rFonts w:ascii="Noto Sans" w:hAnsi="Noto Sans" w:eastAsia="Calibri" w:cs="Noto Sans" w:eastAsiaTheme="minorAscii"/>
                <w:sz w:val="18"/>
                <w:szCs w:val="18"/>
              </w:rPr>
            </w:pPr>
          </w:p>
          <w:p w:rsidRPr="00650887" w:rsidR="00430CE6" w:rsidP="1F85F839" w:rsidRDefault="00430CE6" w14:paraId="2477E28C" w14:textId="17AE9B63">
            <w:pPr>
              <w:widowControl w:val="0"/>
              <w:autoSpaceDE w:val="0"/>
              <w:autoSpaceDN w:val="0"/>
              <w:jc w:val="center"/>
              <w:rPr>
                <w:rFonts w:ascii="Noto Sans" w:hAnsi="Noto Sans" w:eastAsia="Calibri" w:cs="Noto Sans" w:eastAsiaTheme="minorAscii"/>
                <w:sz w:val="18"/>
                <w:szCs w:val="18"/>
              </w:rPr>
            </w:pPr>
            <w:r w:rsidRPr="1F85F839" w:rsidR="1E314FB4">
              <w:rPr>
                <w:rFonts w:ascii="Noto Sans" w:hAnsi="Noto Sans" w:eastAsia="Calibri" w:cs="Noto Sans" w:eastAsiaTheme="minorAscii"/>
                <w:sz w:val="18"/>
                <w:szCs w:val="18"/>
              </w:rPr>
              <w:t>Nombre y Firma del Docente</w:t>
            </w:r>
          </w:p>
          <w:p w:rsidRPr="00650887" w:rsidR="00430CE6" w:rsidP="1F85F839" w:rsidRDefault="00430CE6" w14:paraId="42109EBD" w14:textId="5D5AAC66">
            <w:pPr>
              <w:widowControl w:val="0"/>
              <w:autoSpaceDE w:val="0"/>
              <w:autoSpaceDN w:val="0"/>
              <w:jc w:val="center"/>
              <w:rPr>
                <w:rFonts w:ascii="Noto Sans" w:hAnsi="Noto Sans" w:eastAsia="Calibri" w:cs="Noto Sans" w:eastAsiaTheme="minorAscii"/>
                <w:sz w:val="18"/>
                <w:szCs w:val="18"/>
              </w:rPr>
            </w:pPr>
            <w:r w:rsidRPr="1F85F839" w:rsidR="1E314FB4">
              <w:rPr>
                <w:rFonts w:ascii="Noto Sans" w:hAnsi="Noto Sans" w:eastAsia="Calibri" w:cs="Noto Sans" w:eastAsiaTheme="minorAscii"/>
                <w:sz w:val="18"/>
                <w:szCs w:val="18"/>
              </w:rPr>
              <w:t>Acompañante del Grupo</w:t>
            </w:r>
          </w:p>
          <w:p w:rsidRPr="00650887" w:rsidR="00430CE6" w:rsidP="1F85F839" w:rsidRDefault="00430CE6" w14:paraId="2D24B06A" w14:textId="46E6E20C">
            <w:pPr>
              <w:widowControl w:val="0"/>
              <w:autoSpaceDE w:val="0"/>
              <w:autoSpaceDN w:val="0"/>
              <w:jc w:val="center"/>
              <w:rPr>
                <w:rFonts w:ascii="Noto Sans" w:hAnsi="Noto Sans" w:eastAsia="Calibri" w:cs="Noto Sans" w:eastAsiaTheme="minorAscii"/>
                <w:sz w:val="18"/>
                <w:szCs w:val="18"/>
              </w:rPr>
            </w:pPr>
          </w:p>
        </w:tc>
      </w:tr>
    </w:tbl>
    <w:p w:rsidRPr="00D10E2E" w:rsidR="0010762A" w:rsidP="00650887" w:rsidRDefault="0010762A" w14:paraId="55440E02" w14:textId="28036ADD">
      <w:pPr>
        <w:tabs>
          <w:tab w:val="left" w:pos="10440"/>
        </w:tabs>
        <w:spacing w:line="276" w:lineRule="auto"/>
        <w:ind w:right="51"/>
        <w:rPr>
          <w:rFonts w:ascii="Noto Sans" w:hAnsi="Noto Sans" w:cs="Noto Sans"/>
          <w:sz w:val="18"/>
          <w:szCs w:val="18"/>
          <w:lang w:val="en-US"/>
        </w:rPr>
      </w:pPr>
    </w:p>
    <w:sectPr w:rsidRPr="00D10E2E" w:rsidR="0010762A" w:rsidSect="006D3D82">
      <w:headerReference w:type="default" r:id="rId8"/>
      <w:footerReference w:type="default" r:id="rId9"/>
      <w:pgSz w:w="12242" w:h="15842" w:orient="portrait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Pr="00D10E2E" w:rsidR="000F6564" w:rsidRDefault="000F6564" w14:paraId="78E40CDD" w14:textId="77777777">
      <w:r w:rsidRPr="00D10E2E">
        <w:separator/>
      </w:r>
    </w:p>
  </w:endnote>
  <w:endnote w:type="continuationSeparator" w:id="0">
    <w:p w:rsidRPr="00D10E2E" w:rsidR="000F6564" w:rsidRDefault="000F6564" w14:paraId="0C8EDDFF" w14:textId="77777777">
      <w:r w:rsidRPr="00D10E2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D10E2E" w:rsidR="00AF4D8B" w:rsidP="00AF4D8B" w:rsidRDefault="00991A1C" w14:paraId="6E56E2AA" w14:textId="77777777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D10E2E">
      <w:rPr>
        <w:noProof/>
      </w:rPr>
      <w:drawing>
        <wp:anchor distT="0" distB="0" distL="114300" distR="114300" simplePos="0" relativeHeight="251679744" behindDoc="1" locked="0" layoutInCell="1" allowOverlap="1" wp14:anchorId="52E8CF4E" wp14:editId="4865C7D1">
          <wp:simplePos x="0" y="0"/>
          <wp:positionH relativeFrom="column">
            <wp:posOffset>5021289</wp:posOffset>
          </wp:positionH>
          <wp:positionV relativeFrom="paragraph">
            <wp:posOffset>21590</wp:posOffset>
          </wp:positionV>
          <wp:extent cx="513715" cy="513080"/>
          <wp:effectExtent l="0" t="0" r="0" b="0"/>
          <wp:wrapNone/>
          <wp:docPr id="410811531" name="Imagen 4" descr="Imagen que contiene 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811531" name="Imagen 4" descr="Imagen que contiene Diagram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0E2E">
      <w:rPr>
        <w:noProof/>
        <w:lang w:eastAsia="es-MX"/>
      </w:rPr>
      <w:drawing>
        <wp:anchor distT="0" distB="0" distL="114300" distR="114300" simplePos="0" relativeHeight="251678720" behindDoc="1" locked="0" layoutInCell="1" allowOverlap="1" wp14:anchorId="03AF66A9" wp14:editId="7B020AAD">
          <wp:simplePos x="0" y="0"/>
          <wp:positionH relativeFrom="margin">
            <wp:posOffset>4334854</wp:posOffset>
          </wp:positionH>
          <wp:positionV relativeFrom="paragraph">
            <wp:posOffset>-38735</wp:posOffset>
          </wp:positionV>
          <wp:extent cx="694055" cy="694055"/>
          <wp:effectExtent l="0" t="0" r="0" b="0"/>
          <wp:wrapNone/>
          <wp:docPr id="82585090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055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0E2E" w:rsidR="006663B7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7696" behindDoc="0" locked="0" layoutInCell="1" allowOverlap="1" wp14:anchorId="18609246" wp14:editId="4BD851FC">
          <wp:simplePos x="0" y="0"/>
          <wp:positionH relativeFrom="margin">
            <wp:posOffset>5554029</wp:posOffset>
          </wp:positionH>
          <wp:positionV relativeFrom="paragraph">
            <wp:posOffset>67653</wp:posOffset>
          </wp:positionV>
          <wp:extent cx="736091" cy="434353"/>
          <wp:effectExtent l="0" t="0" r="635" b="0"/>
          <wp:wrapNone/>
          <wp:docPr id="896824499" name="Imagen 8968244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360" cy="437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D10E2E" w:rsidR="00744917" w:rsidP="00DE4678" w:rsidRDefault="00744917" w14:paraId="16428F51" w14:textId="77777777">
    <w:pPr>
      <w:pStyle w:val="Piedepgina"/>
      <w:tabs>
        <w:tab w:val="left" w:pos="708"/>
      </w:tabs>
      <w:spacing w:before="100" w:beforeAutospacing="1"/>
      <w:ind w:right="759"/>
      <w:jc w:val="center"/>
    </w:pPr>
  </w:p>
  <w:p w:rsidRPr="00D10E2E" w:rsidR="00AF4D8B" w:rsidP="00AF4D8B" w:rsidRDefault="00832EC9" w14:paraId="1280DE23" w14:textId="77777777">
    <w:pPr>
      <w:pStyle w:val="Piedepgina"/>
      <w:tabs>
        <w:tab w:val="left" w:pos="708"/>
      </w:tabs>
      <w:ind w:right="759"/>
      <w:jc w:val="center"/>
    </w:pPr>
    <w:r w:rsidRPr="00D10E2E">
      <w:rPr>
        <w:rFonts w:ascii="Montserrat Medium" w:hAnsi="Montserrat Medium"/>
        <w:noProof/>
        <w:color w:val="737373"/>
        <w:sz w:val="16"/>
        <w:szCs w:val="16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4CE001F" wp14:editId="2DE77B5B">
              <wp:simplePos x="0" y="0"/>
              <wp:positionH relativeFrom="page">
                <wp:posOffset>2244564</wp:posOffset>
              </wp:positionH>
              <wp:positionV relativeFrom="paragraph">
                <wp:posOffset>151130</wp:posOffset>
              </wp:positionV>
              <wp:extent cx="4966866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D10E2E" w:rsidR="006663B7" w:rsidP="006663B7" w:rsidRDefault="006663B7" w14:paraId="24F29BD8" w14:textId="7777777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D10E2E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Av. Tecnológico S/N Col. Unidad Ponciano Arriaga C.P. 78437 Soledad de Graciano Sánchez, S.L.P.</w:t>
                          </w:r>
                        </w:p>
                        <w:p w:rsidRPr="00D10E2E" w:rsidR="006663B7" w:rsidP="006663B7" w:rsidRDefault="006663B7" w14:paraId="0A5164FF" w14:textId="7777777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D10E2E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(444) 8-18-21-36 y 8-04-76-00    </w:t>
                          </w:r>
                          <w:r w:rsidRPr="00D10E2E">
                            <w:rPr>
                              <w:rStyle w:val="Hipervnculo"/>
                              <w:rFonts w:ascii="Noto Sans" w:hAnsi="Noto Sans" w:cs="Noto Sans" w:eastAsiaTheme="majorEastAsia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www.slp.tecnm.mx</w:t>
                          </w:r>
                        </w:p>
                        <w:p w:rsidRPr="00D10E2E" w:rsidR="00F818DF" w:rsidP="00EE721B" w:rsidRDefault="00F818DF" w14:paraId="6F9C2E9A" w14:textId="7777777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4CE001F">
              <v:stroke joinstyle="miter"/>
              <v:path gradientshapeok="t" o:connecttype="rect"/>
            </v:shapetype>
            <v:shape id="Cuadro de texto 2" style="position:absolute;left:0;text-align:left;margin-left:176.75pt;margin-top:11.9pt;width:391.1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">
              <v:textbox>
                <w:txbxContent>
                  <w:p w:rsidRPr="00D10E2E" w:rsidR="006663B7" w:rsidP="006663B7" w:rsidRDefault="006663B7" w14:paraId="24F29BD8" w14:textId="7777777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D10E2E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Av. Tecnológico S/N Col. Unidad Ponciano Arriaga C.P. 78437 Soledad de Graciano Sánchez, S.L.P.</w:t>
                    </w:r>
                  </w:p>
                  <w:p w:rsidRPr="00D10E2E" w:rsidR="006663B7" w:rsidP="006663B7" w:rsidRDefault="006663B7" w14:paraId="0A5164FF" w14:textId="7777777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D10E2E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(444) 8-18-21-36 y 8-04-76-00    </w:t>
                    </w:r>
                    <w:r w:rsidRPr="00D10E2E">
                      <w:rPr>
                        <w:rStyle w:val="Hipervnculo"/>
                        <w:rFonts w:ascii="Noto Sans" w:hAnsi="Noto Sans" w:cs="Noto Sans" w:eastAsiaTheme="majorEastAsia"/>
                        <w:b/>
                        <w:bCs/>
                        <w:color w:val="4D192A"/>
                        <w:sz w:val="14"/>
                        <w:szCs w:val="14"/>
                      </w:rPr>
                      <w:t>www.slp.tecnm.mx</w:t>
                    </w:r>
                  </w:p>
                  <w:p w:rsidRPr="00D10E2E" w:rsidR="00F818DF" w:rsidP="00EE721B" w:rsidRDefault="00F818DF" w14:paraId="6F9C2E9A" w14:textId="7777777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:rsidRPr="00D10E2E" w:rsidR="00AF4D8B" w:rsidP="00AF4D8B" w:rsidRDefault="00AF4D8B" w14:paraId="74D691AB" w14:textId="77777777">
    <w:pPr>
      <w:pStyle w:val="Piedepgina"/>
      <w:tabs>
        <w:tab w:val="left" w:pos="708"/>
      </w:tabs>
      <w:ind w:right="759"/>
      <w:jc w:val="center"/>
    </w:pPr>
  </w:p>
  <w:p w:rsidRPr="00D10E2E" w:rsidR="00AF4D8B" w:rsidP="00AF4D8B" w:rsidRDefault="00AF4D8B" w14:paraId="669F4CB9" w14:textId="77777777">
    <w:pPr>
      <w:pStyle w:val="Piedepgina"/>
      <w:tabs>
        <w:tab w:val="left" w:pos="708"/>
      </w:tabs>
      <w:ind w:right="759"/>
      <w:jc w:val="center"/>
    </w:pPr>
  </w:p>
  <w:p w:rsidRPr="00D10E2E" w:rsidR="00AF4D8B" w:rsidP="00AF4D8B" w:rsidRDefault="00AF4D8B" w14:paraId="084F3BF0" w14:textId="77777777">
    <w:pPr>
      <w:pStyle w:val="Piedepgina"/>
      <w:tabs>
        <w:tab w:val="left" w:pos="708"/>
      </w:tabs>
      <w:ind w:right="75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Pr="00D10E2E" w:rsidR="000F6564" w:rsidRDefault="000F6564" w14:paraId="7114A7AA" w14:textId="77777777">
      <w:r w:rsidRPr="00D10E2E">
        <w:separator/>
      </w:r>
    </w:p>
  </w:footnote>
  <w:footnote w:type="continuationSeparator" w:id="0">
    <w:p w:rsidRPr="00D10E2E" w:rsidR="000F6564" w:rsidRDefault="000F6564" w14:paraId="4D733C42" w14:textId="77777777">
      <w:r w:rsidRPr="00D10E2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p w:rsidRPr="00D10E2E" w:rsidR="00744917" w:rsidP="00EF62D9" w:rsidRDefault="00832EC9" w14:paraId="04168772" w14:textId="77777777">
    <w:pPr>
      <w:pStyle w:val="Encabezado"/>
      <w:tabs>
        <w:tab w:val="clear" w:pos="4252"/>
        <w:tab w:val="clear" w:pos="8504"/>
        <w:tab w:val="center" w:pos="4817"/>
      </w:tabs>
    </w:pPr>
    <w:r w:rsidRPr="00D10E2E">
      <w:rPr>
        <w:noProof/>
      </w:rPr>
      <w:drawing>
        <wp:anchor distT="0" distB="0" distL="114300" distR="114300" simplePos="0" relativeHeight="251655167" behindDoc="1" locked="0" layoutInCell="1" allowOverlap="1" wp14:anchorId="6AA469B5" wp14:editId="40783EF6">
          <wp:simplePos x="0" y="0"/>
          <wp:positionH relativeFrom="page">
            <wp:posOffset>1270</wp:posOffset>
          </wp:positionH>
          <wp:positionV relativeFrom="paragraph">
            <wp:posOffset>-1794984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0E2E" w:rsidR="00703648">
      <w:rPr>
        <w:noProof/>
      </w:rPr>
      <w:drawing>
        <wp:anchor distT="0" distB="0" distL="114300" distR="114300" simplePos="0" relativeHeight="251675648" behindDoc="1" locked="0" layoutInCell="1" allowOverlap="1" wp14:anchorId="60144705" wp14:editId="04F57AFD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0E2E" w:rsidR="00095B1C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87BEC2A" wp14:editId="251FE033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D10E2E" w:rsidR="00064F5F" w:rsidP="00064F5F" w:rsidRDefault="00F818DF" w14:paraId="24742096" w14:textId="7777777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D10E2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</w:t>
                          </w:r>
                          <w:r w:rsidRPr="00D10E2E" w:rsidR="00722E3A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San Luis Potosí</w:t>
                          </w:r>
                        </w:p>
                        <w:p w:rsidRPr="00BE372B" w:rsidR="00064F5F" w:rsidP="00064F5F" w:rsidRDefault="00C816C1" w14:paraId="1612DBC2" w14:textId="2EAE1C1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BE372B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de Planeación y Vinculación</w:t>
                          </w:r>
                        </w:p>
                        <w:p w:rsidRPr="00BE372B" w:rsidR="00C816C1" w:rsidP="00064F5F" w:rsidRDefault="00C816C1" w14:paraId="53489494" w14:textId="55EE9BA1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BE372B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Departamento de Gestión Tecnológica y vinculación</w:t>
                          </w:r>
                        </w:p>
                        <w:p w:rsidRPr="00D10E2E" w:rsidR="009510C1" w:rsidP="00064F5F" w:rsidRDefault="009510C1" w14:paraId="6C855CF8" w14:textId="7777777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:rsidRPr="00D10E2E" w:rsidR="00064F5F" w:rsidP="00064F5F" w:rsidRDefault="00064F5F" w14:paraId="534C7879" w14:textId="77777777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Pr="00D10E2E" w:rsidR="00064F5F" w:rsidP="00064F5F" w:rsidRDefault="00064F5F" w14:paraId="37B6A6D4" w14:textId="77777777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Pr="00D10E2E" w:rsidR="00064F5F" w:rsidP="00064F5F" w:rsidRDefault="00064F5F" w14:paraId="752AE9EE" w14:textId="7777777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:rsidRPr="00D10E2E" w:rsidR="00064F5F" w:rsidP="00064F5F" w:rsidRDefault="00064F5F" w14:paraId="0A5D4447" w14:textId="7777777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87BEC2A">
              <v:stroke joinstyle="miter"/>
              <v:path gradientshapeok="t" o:connecttype="rect"/>
            </v:shapetype>
            <v:shape id="Text Box 5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>
              <v:textbox inset="0,0,0,0">
                <w:txbxContent>
                  <w:p w:rsidRPr="00D10E2E" w:rsidR="00064F5F" w:rsidP="00064F5F" w:rsidRDefault="00F818DF" w14:paraId="24742096" w14:textId="77777777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D10E2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</w:t>
                    </w:r>
                    <w:r w:rsidRPr="00D10E2E" w:rsidR="00722E3A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San Luis Potosí</w:t>
                    </w:r>
                  </w:p>
                  <w:p w:rsidRPr="00BE372B" w:rsidR="00064F5F" w:rsidP="00064F5F" w:rsidRDefault="00C816C1" w14:paraId="1612DBC2" w14:textId="2EAE1C13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BE372B"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de Planeación y Vinculación</w:t>
                    </w:r>
                  </w:p>
                  <w:p w:rsidRPr="00BE372B" w:rsidR="00C816C1" w:rsidP="00064F5F" w:rsidRDefault="00C816C1" w14:paraId="53489494" w14:textId="55EE9BA1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BE372B">
                      <w:rPr>
                        <w:rFonts w:ascii="Noto Sans" w:hAnsi="Noto Sans" w:cs="Noto Sans"/>
                        <w:sz w:val="14"/>
                        <w:szCs w:val="14"/>
                      </w:rPr>
                      <w:t>Departamento de Gestión Tecnológica y vinculación</w:t>
                    </w:r>
                  </w:p>
                  <w:p w:rsidRPr="00D10E2E" w:rsidR="009510C1" w:rsidP="00064F5F" w:rsidRDefault="009510C1" w14:paraId="6C855CF8" w14:textId="7777777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:rsidRPr="00D10E2E" w:rsidR="00064F5F" w:rsidP="00064F5F" w:rsidRDefault="00064F5F" w14:paraId="534C7879" w14:textId="77777777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Pr="00D10E2E" w:rsidR="00064F5F" w:rsidP="00064F5F" w:rsidRDefault="00064F5F" w14:paraId="37B6A6D4" w14:textId="77777777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:rsidRPr="00D10E2E" w:rsidR="00064F5F" w:rsidP="00064F5F" w:rsidRDefault="00064F5F" w14:paraId="752AE9EE" w14:textId="7777777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:rsidRPr="00D10E2E" w:rsidR="00064F5F" w:rsidP="00064F5F" w:rsidRDefault="00064F5F" w14:paraId="0A5D4447" w14:textId="77777777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2778378">
    <w:abstractNumId w:val="2"/>
  </w:num>
  <w:num w:numId="2" w16cid:durableId="1010374824">
    <w:abstractNumId w:val="0"/>
  </w:num>
  <w:num w:numId="3" w16cid:durableId="174854686">
    <w:abstractNumId w:val="3"/>
  </w:num>
  <w:num w:numId="4" w16cid:durableId="18217270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lang="es-ES" w:vendorID="64" w:dllVersion="0" w:nlCheck="1" w:checkStyle="0" w:appName="MSWord"/>
  <w:proofState w:spelling="clean" w:grammar="dirty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C34"/>
    <w:rsid w:val="00000F01"/>
    <w:rsid w:val="000135B3"/>
    <w:rsid w:val="00013A66"/>
    <w:rsid w:val="0002019C"/>
    <w:rsid w:val="00021431"/>
    <w:rsid w:val="00023FB4"/>
    <w:rsid w:val="00033D42"/>
    <w:rsid w:val="00036BB1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6564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8465C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CE6"/>
    <w:rsid w:val="00430F82"/>
    <w:rsid w:val="004352A0"/>
    <w:rsid w:val="00442477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2A5B"/>
    <w:rsid w:val="00623F67"/>
    <w:rsid w:val="00625029"/>
    <w:rsid w:val="0062599B"/>
    <w:rsid w:val="00631503"/>
    <w:rsid w:val="0063273F"/>
    <w:rsid w:val="00650887"/>
    <w:rsid w:val="006540E0"/>
    <w:rsid w:val="00654152"/>
    <w:rsid w:val="00654C0A"/>
    <w:rsid w:val="00654CF5"/>
    <w:rsid w:val="00660C05"/>
    <w:rsid w:val="00663228"/>
    <w:rsid w:val="006663B7"/>
    <w:rsid w:val="006675AC"/>
    <w:rsid w:val="00671060"/>
    <w:rsid w:val="00672867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2E3A"/>
    <w:rsid w:val="007232DA"/>
    <w:rsid w:val="007258E4"/>
    <w:rsid w:val="00730E70"/>
    <w:rsid w:val="00732B06"/>
    <w:rsid w:val="00732DC8"/>
    <w:rsid w:val="007362ED"/>
    <w:rsid w:val="00737938"/>
    <w:rsid w:val="00741064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66D54"/>
    <w:rsid w:val="00773D7C"/>
    <w:rsid w:val="00774982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E5AB9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6F2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1A1C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61C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322C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372B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16C1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0E2E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3C3A"/>
    <w:rsid w:val="00DD43A6"/>
    <w:rsid w:val="00DE44FF"/>
    <w:rsid w:val="00DE4678"/>
    <w:rsid w:val="00DF0D8C"/>
    <w:rsid w:val="00DF1B97"/>
    <w:rsid w:val="00DF4FEA"/>
    <w:rsid w:val="00DF7981"/>
    <w:rsid w:val="00E00249"/>
    <w:rsid w:val="00E00A54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887"/>
    <w:rsid w:val="00F0557B"/>
    <w:rsid w:val="00F05DBB"/>
    <w:rsid w:val="00F06B1D"/>
    <w:rsid w:val="00F071DF"/>
    <w:rsid w:val="00F14736"/>
    <w:rsid w:val="00F14A82"/>
    <w:rsid w:val="00F14DBB"/>
    <w:rsid w:val="00F20FE8"/>
    <w:rsid w:val="00F2529C"/>
    <w:rsid w:val="00F30AC3"/>
    <w:rsid w:val="00F31C44"/>
    <w:rsid w:val="00F35919"/>
    <w:rsid w:val="00F37C34"/>
    <w:rsid w:val="00F44408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  <w:rsid w:val="0A83B990"/>
    <w:rsid w:val="1E314FB4"/>
    <w:rsid w:val="1F85F8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38F3E2"/>
  <w15:docId w15:val="{AC7E9D77-211B-4297-A2D0-1B756FBAD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BC3377"/>
    <w:rPr>
      <w:sz w:val="24"/>
      <w:szCs w:val="24"/>
      <w:lang w:val="es-ES" w:eastAsia="es-E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styleId="PiedepginaCar" w:customStyle="1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eNormal" w:customStyle="1">
    <w:name w:val="Table Normal"/>
    <w:uiPriority w:val="2"/>
    <w:semiHidden/>
    <w:unhideWhenUsed/>
    <w:qFormat/>
    <w:rsid w:val="00D10E2E"/>
    <w:pPr>
      <w:widowControl w:val="0"/>
      <w:autoSpaceDE w:val="0"/>
      <w:autoSpaceDN w:val="0"/>
    </w:pPr>
    <w:rPr>
      <w:rFonts w:asciiTheme="minorHAnsi" w:hAnsiTheme="minorHAnsi" w:eastAsia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10E2E"/>
    <w:pPr>
      <w:widowControl w:val="0"/>
      <w:autoSpaceDE w:val="0"/>
      <w:autoSpaceDN w:val="0"/>
    </w:pPr>
    <w:rPr>
      <w:rFonts w:ascii="Courier New" w:hAnsi="Courier New" w:eastAsia="Courier New" w:cs="Courier New"/>
      <w:sz w:val="16"/>
      <w:szCs w:val="16"/>
      <w:lang w:eastAsia="en-US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D10E2E"/>
    <w:rPr>
      <w:rFonts w:ascii="Courier New" w:hAnsi="Courier New" w:eastAsia="Courier New" w:cs="Courier New"/>
      <w:sz w:val="16"/>
      <w:szCs w:val="16"/>
      <w:lang w:val="es-ES" w:eastAsia="en-US"/>
    </w:rPr>
  </w:style>
  <w:style w:type="paragraph" w:styleId="TableParagraph" w:customStyle="1">
    <w:name w:val="Table Paragraph"/>
    <w:basedOn w:val="Normal"/>
    <w:uiPriority w:val="1"/>
    <w:qFormat/>
    <w:rsid w:val="00D10E2E"/>
    <w:pPr>
      <w:widowControl w:val="0"/>
      <w:autoSpaceDE w:val="0"/>
      <w:autoSpaceDN w:val="0"/>
    </w:pPr>
    <w:rPr>
      <w:rFonts w:ascii="Courier New" w:hAnsi="Courier New" w:eastAsia="Courier New" w:cs="Courier New"/>
      <w:sz w:val="22"/>
      <w:szCs w:val="22"/>
      <w:lang w:eastAsia="en-US"/>
    </w:rPr>
  </w:style>
  <w:style w:type="table" w:styleId="Tablaconcuadrcula">
    <w:name w:val="Table Grid"/>
    <w:basedOn w:val="Tablanormal"/>
    <w:rsid w:val="00430CE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sTecyVinc\Downloads\Plantilla%20Circular%20enero%202026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9F09C-C6B4-4DFB-BAA3-3454CE13BF5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Plantilla Circular enero 2026</ap:Template>
  <ap:Application>Microsoft Word for the web</ap:Application>
  <ap:DocSecurity>0</ap:DocSecurity>
  <ap:ScaleCrop>false</ap:ScaleCrop>
  <ap:Company>Secretaria de Educacion Publica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GesTecyVinc</dc:creator>
  <lastModifiedBy>Servicios Externos</lastModifiedBy>
  <revision>5</revision>
  <lastPrinted>2026-01-13T16:31:00.0000000Z</lastPrinted>
  <dcterms:created xsi:type="dcterms:W3CDTF">2026-01-13T16:49:00.0000000Z</dcterms:created>
  <dcterms:modified xsi:type="dcterms:W3CDTF">2026-01-16T22:16:00.3891129Z</dcterms:modified>
</coreProperties>
</file>